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36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9360"/>
      </w:tblGrid>
      <w:tr w:rsidR="00897FB4" w:rsidRPr="00897FB4" w14:paraId="21FF0744" w14:textId="77777777" w:rsidTr="00474A05">
        <w:trPr>
          <w:trHeight w:val="2016"/>
          <w:tblHeader/>
        </w:trPr>
        <w:tc>
          <w:tcPr>
            <w:tcW w:w="9360" w:type="dxa"/>
          </w:tcPr>
          <w:p w14:paraId="15ECB7DC" w14:textId="4353E36E" w:rsidR="00897FB4" w:rsidRPr="00897FB4" w:rsidRDefault="00AB16B3" w:rsidP="00AB16B3">
            <w:pPr>
              <w:pStyle w:val="Subtitle"/>
              <w:jc w:val="center"/>
            </w:pPr>
            <w:r>
              <w:t>NCADB event</w:t>
            </w:r>
          </w:p>
          <w:p w14:paraId="355637EF" w14:textId="6C053691" w:rsidR="00897FB4" w:rsidRPr="00897FB4" w:rsidRDefault="00AB16B3" w:rsidP="00AB16B3">
            <w:pPr>
              <w:pStyle w:val="Title"/>
              <w:jc w:val="center"/>
            </w:pPr>
            <w:r>
              <w:t>61</w:t>
            </w:r>
            <w:r w:rsidRPr="00AB16B3">
              <w:rPr>
                <w:vertAlign w:val="superscript"/>
              </w:rPr>
              <w:t>st</w:t>
            </w:r>
            <w:r>
              <w:t xml:space="preserve"> anniversary</w:t>
            </w:r>
          </w:p>
          <w:p w14:paraId="47AC8A77" w14:textId="364B3254" w:rsidR="00897FB4" w:rsidRPr="00897FB4" w:rsidRDefault="00AB16B3" w:rsidP="00AB16B3">
            <w:pPr>
              <w:pStyle w:val="Subtitle"/>
              <w:jc w:val="center"/>
            </w:pPr>
            <w:r>
              <w:t>bbq cookout social</w:t>
            </w:r>
          </w:p>
          <w:p w14:paraId="4148CB60" w14:textId="2B57CDB2" w:rsidR="00897FB4" w:rsidRPr="00897FB4" w:rsidRDefault="00AB16B3" w:rsidP="008C1E50">
            <w:pPr>
              <w:pStyle w:val="Date"/>
              <w:spacing w:before="120"/>
              <w:jc w:val="center"/>
            </w:pPr>
            <w:r>
              <w:t>Saturday, May 11, 2024</w:t>
            </w:r>
          </w:p>
          <w:p w14:paraId="20AEFB0B" w14:textId="00C17950" w:rsidR="00897FB4" w:rsidRPr="00897FB4" w:rsidRDefault="00AB16B3" w:rsidP="008C1E50">
            <w:pPr>
              <w:pStyle w:val="Time"/>
              <w:spacing w:after="120"/>
              <w:jc w:val="center"/>
            </w:pPr>
            <w:r>
              <w:t>11am to 4pm</w:t>
            </w:r>
          </w:p>
          <w:p w14:paraId="2F1D918B" w14:textId="7A50C10A" w:rsidR="00897FB4" w:rsidRPr="00474A05" w:rsidRDefault="00474A05" w:rsidP="00474A05">
            <w:pPr>
              <w:pStyle w:val="Location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JOHN F. BALDWIN PARK, 2727 Parkside Circle, Concord, CA 94519</w:t>
            </w:r>
          </w:p>
          <w:p w14:paraId="62DB8743" w14:textId="77777777" w:rsidR="00897FB4" w:rsidRPr="008C1E50" w:rsidRDefault="00AB16B3" w:rsidP="00AB16B3">
            <w:pPr>
              <w:rPr>
                <w:sz w:val="28"/>
                <w:szCs w:val="28"/>
              </w:rPr>
            </w:pPr>
            <w:r w:rsidRPr="008C1E50">
              <w:rPr>
                <w:sz w:val="28"/>
                <w:szCs w:val="28"/>
              </w:rPr>
              <w:t>Follow the blue and gold balloons.</w:t>
            </w:r>
          </w:p>
          <w:p w14:paraId="43445DDF" w14:textId="77777777" w:rsidR="00AB16B3" w:rsidRPr="008C1E50" w:rsidRDefault="00AB16B3" w:rsidP="00AB16B3">
            <w:pPr>
              <w:rPr>
                <w:sz w:val="20"/>
                <w:szCs w:val="20"/>
              </w:rPr>
            </w:pPr>
          </w:p>
          <w:p w14:paraId="6D119BA3" w14:textId="77777777" w:rsidR="00AB16B3" w:rsidRPr="008C1E50" w:rsidRDefault="00AB16B3" w:rsidP="00AB16B3">
            <w:pPr>
              <w:rPr>
                <w:sz w:val="28"/>
                <w:szCs w:val="28"/>
              </w:rPr>
            </w:pPr>
            <w:r w:rsidRPr="008C1E50">
              <w:rPr>
                <w:sz w:val="28"/>
                <w:szCs w:val="28"/>
              </w:rPr>
              <w:t>Picnic is located in the northeast corner along the six-foot high wooden fence.  The parking space are along the one-way street past the daycare center.</w:t>
            </w:r>
          </w:p>
          <w:p w14:paraId="4BFD13DD" w14:textId="77777777" w:rsidR="00AB16B3" w:rsidRPr="008C1E50" w:rsidRDefault="00AB16B3" w:rsidP="00AB16B3">
            <w:pPr>
              <w:rPr>
                <w:sz w:val="20"/>
                <w:szCs w:val="20"/>
              </w:rPr>
            </w:pPr>
          </w:p>
          <w:p w14:paraId="60BC932D" w14:textId="64FA6028" w:rsidR="00AB16B3" w:rsidRPr="008C1E50" w:rsidRDefault="00AB16B3" w:rsidP="00AB16B3">
            <w:pPr>
              <w:rPr>
                <w:sz w:val="28"/>
                <w:szCs w:val="28"/>
              </w:rPr>
            </w:pPr>
            <w:r w:rsidRPr="008C1E50">
              <w:rPr>
                <w:sz w:val="28"/>
                <w:szCs w:val="28"/>
              </w:rPr>
              <w:t xml:space="preserve">Bring </w:t>
            </w:r>
            <w:r w:rsidR="009F21BB">
              <w:rPr>
                <w:sz w:val="28"/>
                <w:szCs w:val="28"/>
              </w:rPr>
              <w:t>y</w:t>
            </w:r>
            <w:r w:rsidRPr="008C1E50">
              <w:rPr>
                <w:sz w:val="28"/>
                <w:szCs w:val="28"/>
              </w:rPr>
              <w:t xml:space="preserve">our own folding chairs.  </w:t>
            </w:r>
            <w:r w:rsidR="008C1E50" w:rsidRPr="008C1E50">
              <w:rPr>
                <w:sz w:val="28"/>
                <w:szCs w:val="28"/>
              </w:rPr>
              <w:t xml:space="preserve">        </w:t>
            </w:r>
            <w:r w:rsidRPr="008C1E50">
              <w:rPr>
                <w:sz w:val="28"/>
                <w:szCs w:val="28"/>
              </w:rPr>
              <w:t>Raffle Drawings with 50/50 Cas</w:t>
            </w:r>
            <w:r w:rsidR="008C1E50">
              <w:rPr>
                <w:sz w:val="28"/>
                <w:szCs w:val="28"/>
              </w:rPr>
              <w:t>h $</w:t>
            </w:r>
          </w:p>
          <w:p w14:paraId="619AC760" w14:textId="77777777" w:rsidR="008C1E50" w:rsidRPr="008C1E50" w:rsidRDefault="008C1E50" w:rsidP="00AB16B3">
            <w:pPr>
              <w:rPr>
                <w:sz w:val="20"/>
                <w:szCs w:val="20"/>
              </w:rPr>
            </w:pPr>
          </w:p>
          <w:p w14:paraId="60D358BA" w14:textId="4D3AAA88" w:rsidR="008C1E50" w:rsidRPr="008C1E50" w:rsidRDefault="008C1E50" w:rsidP="00AB16B3">
            <w:pPr>
              <w:rPr>
                <w:sz w:val="28"/>
                <w:szCs w:val="28"/>
              </w:rPr>
            </w:pPr>
            <w:r w:rsidRPr="008C1E50">
              <w:rPr>
                <w:sz w:val="28"/>
                <w:szCs w:val="28"/>
              </w:rPr>
              <w:t>NCADB Board Members will provide food and drinks.</w:t>
            </w:r>
          </w:p>
          <w:p w14:paraId="33A082E1" w14:textId="77777777" w:rsidR="00AB16B3" w:rsidRPr="008C1E50" w:rsidRDefault="00AB16B3" w:rsidP="00AB16B3">
            <w:pPr>
              <w:rPr>
                <w:sz w:val="20"/>
                <w:szCs w:val="20"/>
              </w:rPr>
            </w:pPr>
          </w:p>
          <w:p w14:paraId="63F02578" w14:textId="77777777" w:rsidR="00AB16B3" w:rsidRPr="008C1E50" w:rsidRDefault="00AB16B3" w:rsidP="00AB16B3">
            <w:pPr>
              <w:rPr>
                <w:sz w:val="28"/>
                <w:szCs w:val="28"/>
              </w:rPr>
            </w:pPr>
            <w:r w:rsidRPr="008C1E50">
              <w:rPr>
                <w:sz w:val="28"/>
                <w:szCs w:val="28"/>
              </w:rPr>
              <w:t>Admission: $15 per person for member, $20 for non-member.</w:t>
            </w:r>
          </w:p>
          <w:p w14:paraId="6898CD4D" w14:textId="77777777" w:rsidR="00AB16B3" w:rsidRPr="008C1E50" w:rsidRDefault="00AB16B3" w:rsidP="00AB16B3">
            <w:pPr>
              <w:rPr>
                <w:sz w:val="20"/>
                <w:szCs w:val="20"/>
              </w:rPr>
            </w:pPr>
          </w:p>
          <w:p w14:paraId="13292FFA" w14:textId="77777777" w:rsidR="00AB16B3" w:rsidRPr="008C1E50" w:rsidRDefault="00AB16B3" w:rsidP="00AB16B3">
            <w:pPr>
              <w:rPr>
                <w:sz w:val="28"/>
                <w:szCs w:val="28"/>
              </w:rPr>
            </w:pPr>
            <w:r w:rsidRPr="008C1E50">
              <w:rPr>
                <w:sz w:val="28"/>
                <w:szCs w:val="28"/>
              </w:rPr>
              <w:t>Please RSVP by Friday, May 3</w:t>
            </w:r>
            <w:r w:rsidRPr="008C1E50">
              <w:rPr>
                <w:sz w:val="28"/>
                <w:szCs w:val="28"/>
                <w:vertAlign w:val="superscript"/>
              </w:rPr>
              <w:t>rd</w:t>
            </w:r>
            <w:r w:rsidRPr="008C1E50">
              <w:rPr>
                <w:sz w:val="28"/>
                <w:szCs w:val="28"/>
              </w:rPr>
              <w:t>.  Fill out the RSVP registration form.</w:t>
            </w:r>
          </w:p>
          <w:p w14:paraId="744B4A9F" w14:textId="77777777" w:rsidR="00AB16B3" w:rsidRPr="00474A05" w:rsidRDefault="00AB16B3" w:rsidP="00474A05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CC7B6C0" w14:textId="503E8B26" w:rsidR="008C1E50" w:rsidRPr="00474A05" w:rsidRDefault="00AB16B3" w:rsidP="00474A05">
            <w:pPr>
              <w:jc w:val="center"/>
              <w:rPr>
                <w:b/>
                <w:bCs/>
                <w:sz w:val="28"/>
                <w:szCs w:val="28"/>
              </w:rPr>
            </w:pPr>
            <w:r w:rsidRPr="00474A05">
              <w:rPr>
                <w:b/>
                <w:bCs/>
                <w:sz w:val="28"/>
                <w:szCs w:val="28"/>
              </w:rPr>
              <w:t xml:space="preserve">Come One!  </w:t>
            </w:r>
            <w:r w:rsidR="00474A05">
              <w:rPr>
                <w:b/>
                <w:bCs/>
                <w:sz w:val="28"/>
                <w:szCs w:val="28"/>
              </w:rPr>
              <w:t xml:space="preserve">                           </w:t>
            </w:r>
            <w:r w:rsidRPr="00474A05">
              <w:rPr>
                <w:b/>
                <w:bCs/>
                <w:sz w:val="28"/>
                <w:szCs w:val="28"/>
              </w:rPr>
              <w:t>Come All!</w:t>
            </w:r>
          </w:p>
          <w:p w14:paraId="752EDDC7" w14:textId="479475AA" w:rsidR="008C1E50" w:rsidRPr="008C1E50" w:rsidRDefault="008C1E50" w:rsidP="008C1E50"/>
        </w:tc>
      </w:tr>
    </w:tbl>
    <w:tbl>
      <w:tblPr>
        <w:tblW w:w="9216" w:type="dxa"/>
        <w:jc w:val="center"/>
        <w:tblLayout w:type="fixed"/>
        <w:tblLook w:val="04A0" w:firstRow="1" w:lastRow="0" w:firstColumn="1" w:lastColumn="0" w:noHBand="0" w:noVBand="1"/>
        <w:tblDescription w:val="Event flyer layout table"/>
      </w:tblPr>
      <w:tblGrid>
        <w:gridCol w:w="9216"/>
      </w:tblGrid>
      <w:tr w:rsidR="00897FB4" w:rsidRPr="00897FB4" w14:paraId="0EEE17FC" w14:textId="77777777" w:rsidTr="008C1E50">
        <w:trPr>
          <w:trHeight w:hRule="exact" w:val="432"/>
          <w:jc w:val="center"/>
        </w:trPr>
        <w:tc>
          <w:tcPr>
            <w:tcW w:w="9216" w:type="dxa"/>
            <w:shd w:val="clear" w:color="auto" w:fill="F7F3E2" w:themeFill="background2"/>
            <w:vAlign w:val="center"/>
          </w:tcPr>
          <w:p w14:paraId="4FC68BCD" w14:textId="49681670" w:rsidR="00897FB4" w:rsidRPr="00474A05" w:rsidRDefault="00AB16B3" w:rsidP="00F80D1D">
            <w:pPr>
              <w:pStyle w:val="ContactInfo"/>
              <w:ind w:left="-18"/>
              <w:jc w:val="center"/>
              <w:rPr>
                <w:sz w:val="28"/>
                <w:szCs w:val="28"/>
              </w:rPr>
            </w:pPr>
            <w:r w:rsidRPr="00474A05">
              <w:rPr>
                <w:sz w:val="28"/>
                <w:szCs w:val="28"/>
              </w:rPr>
              <w:t>Any Questions, email to ncadbinfo@gmail.com</w:t>
            </w:r>
          </w:p>
        </w:tc>
      </w:tr>
    </w:tbl>
    <w:p w14:paraId="5F1AD039" w14:textId="77777777" w:rsidR="002A068F" w:rsidRDefault="002A068F" w:rsidP="00A95506">
      <w:pPr>
        <w:pStyle w:val="NoSpacing"/>
      </w:pPr>
    </w:p>
    <w:sectPr w:rsidR="002A068F" w:rsidSect="008C1083">
      <w:headerReference w:type="default" r:id="rId10"/>
      <w:footerReference w:type="default" r:id="rId11"/>
      <w:headerReference w:type="first" r:id="rId12"/>
      <w:pgSz w:w="12240" w:h="15840"/>
      <w:pgMar w:top="4500" w:right="2160" w:bottom="1170" w:left="21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414AF" w14:textId="77777777" w:rsidR="008C1083" w:rsidRDefault="008C1083" w:rsidP="0068245E">
      <w:pPr>
        <w:spacing w:after="0" w:line="240" w:lineRule="auto"/>
      </w:pPr>
      <w:r>
        <w:separator/>
      </w:r>
    </w:p>
  </w:endnote>
  <w:endnote w:type="continuationSeparator" w:id="0">
    <w:p w14:paraId="776B9ADF" w14:textId="77777777" w:rsidR="008C1083" w:rsidRDefault="008C1083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192011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C911BD" w14:textId="77777777" w:rsidR="008C1083" w:rsidRDefault="008C1083" w:rsidP="0068245E">
      <w:pPr>
        <w:spacing w:after="0" w:line="240" w:lineRule="auto"/>
      </w:pPr>
      <w:r>
        <w:separator/>
      </w:r>
    </w:p>
  </w:footnote>
  <w:footnote w:type="continuationSeparator" w:id="0">
    <w:p w14:paraId="38946CF1" w14:textId="77777777" w:rsidR="008C1083" w:rsidRDefault="008C1083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EC927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6C31942" wp14:editId="75ACD68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BABDF6" id="Group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eBAuqcAAAv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2B02723" wp14:editId="3ADA0E8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EEB6AF5" id="Frame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1B203" w14:textId="096A2B1B" w:rsidR="009124DD" w:rsidRDefault="00AB16B3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A6261D" wp14:editId="674B16C3">
              <wp:simplePos x="0" y="0"/>
              <wp:positionH relativeFrom="page">
                <wp:posOffset>1036320</wp:posOffset>
              </wp:positionH>
              <wp:positionV relativeFrom="page">
                <wp:posOffset>464820</wp:posOffset>
              </wp:positionV>
              <wp:extent cx="4754880" cy="2377440"/>
              <wp:effectExtent l="0" t="0" r="0" b="2286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54880" cy="2377440"/>
                        <a:chOff x="114231" y="6"/>
                        <a:chExt cx="4777374" cy="2690588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114231" y="93428"/>
                          <a:ext cx="4203699" cy="23372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6"/>
                          <a:ext cx="2650159" cy="202678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74DDD9" id="Group 1" o:spid="_x0000_s1026" alt="&quot;&quot;" style="position:absolute;margin-left:81.6pt;margin-top:36.6pt;width:374.4pt;height:187.2pt;z-index:-251655168;mso-position-horizontal-relative:page;mso-position-vertical-relative:page;mso-width-relative:margin;mso-height-relative:margin" coordorigin="1142" coordsize="47773,26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left:1142;top:934;width:42037;height:2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26501;height:20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897FB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5A6B4BD2" wp14:editId="49046E8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8E6AE3A" id="Frame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83158777">
    <w:abstractNumId w:val="11"/>
  </w:num>
  <w:num w:numId="2" w16cid:durableId="1410276828">
    <w:abstractNumId w:val="12"/>
  </w:num>
  <w:num w:numId="3" w16cid:durableId="531572799">
    <w:abstractNumId w:val="10"/>
  </w:num>
  <w:num w:numId="4" w16cid:durableId="1238638486">
    <w:abstractNumId w:val="9"/>
  </w:num>
  <w:num w:numId="5" w16cid:durableId="53508987">
    <w:abstractNumId w:val="7"/>
  </w:num>
  <w:num w:numId="6" w16cid:durableId="991787476">
    <w:abstractNumId w:val="6"/>
  </w:num>
  <w:num w:numId="7" w16cid:durableId="1895041182">
    <w:abstractNumId w:val="5"/>
  </w:num>
  <w:num w:numId="8" w16cid:durableId="1182890916">
    <w:abstractNumId w:val="4"/>
  </w:num>
  <w:num w:numId="9" w16cid:durableId="1918131056">
    <w:abstractNumId w:val="8"/>
  </w:num>
  <w:num w:numId="10" w16cid:durableId="674260152">
    <w:abstractNumId w:val="3"/>
  </w:num>
  <w:num w:numId="11" w16cid:durableId="95058557">
    <w:abstractNumId w:val="2"/>
  </w:num>
  <w:num w:numId="12" w16cid:durableId="223444303">
    <w:abstractNumId w:val="1"/>
  </w:num>
  <w:num w:numId="13" w16cid:durableId="1067875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6B3"/>
    <w:rsid w:val="000E33EA"/>
    <w:rsid w:val="001570B2"/>
    <w:rsid w:val="001624C3"/>
    <w:rsid w:val="00220400"/>
    <w:rsid w:val="0025250E"/>
    <w:rsid w:val="002733AA"/>
    <w:rsid w:val="002A068F"/>
    <w:rsid w:val="004611DB"/>
    <w:rsid w:val="00474A05"/>
    <w:rsid w:val="004B4D9B"/>
    <w:rsid w:val="005D2D39"/>
    <w:rsid w:val="0068245E"/>
    <w:rsid w:val="0069500E"/>
    <w:rsid w:val="00713F12"/>
    <w:rsid w:val="007363A2"/>
    <w:rsid w:val="007A4EDB"/>
    <w:rsid w:val="00834305"/>
    <w:rsid w:val="00897FB4"/>
    <w:rsid w:val="008C1083"/>
    <w:rsid w:val="008C1E50"/>
    <w:rsid w:val="009124DD"/>
    <w:rsid w:val="0094423C"/>
    <w:rsid w:val="009F21BB"/>
    <w:rsid w:val="00A95506"/>
    <w:rsid w:val="00A97492"/>
    <w:rsid w:val="00AB123B"/>
    <w:rsid w:val="00AB16B3"/>
    <w:rsid w:val="00AC5DF2"/>
    <w:rsid w:val="00B168F9"/>
    <w:rsid w:val="00C67FD5"/>
    <w:rsid w:val="00C93A32"/>
    <w:rsid w:val="00CE754C"/>
    <w:rsid w:val="00CF207A"/>
    <w:rsid w:val="00D529A9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4BDA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AB16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Mellenger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2024-04-19T17:35:00Z</dcterms:created>
  <dcterms:modified xsi:type="dcterms:W3CDTF">2024-04-22T04:11:00Z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